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93C" w:rsidRDefault="00832A02" w:rsidP="00832A02">
      <w:pPr>
        <w:pStyle w:val="Heading2"/>
        <w:ind w:left="-9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6257925" cy="523875"/>
            <wp:effectExtent l="0" t="0" r="9525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BBF" w:rsidRPr="00893BBF" w:rsidRDefault="00893BBF" w:rsidP="00893BBF"/>
    <w:p w:rsidR="00B4193C" w:rsidRDefault="00B4193C">
      <w:pPr>
        <w:pStyle w:val="Heading2"/>
        <w:jc w:val="center"/>
        <w:rPr>
          <w:rFonts w:ascii="CorporateSBQ" w:hAnsi="CorporateSBQ" w:cs="Arial"/>
          <w:smallCaps/>
          <w:sz w:val="36"/>
        </w:rPr>
      </w:pPr>
      <w:r>
        <w:rPr>
          <w:rFonts w:ascii="CorporateSBQ" w:hAnsi="CorporateSBQ" w:cs="Arial"/>
          <w:smallCaps/>
          <w:sz w:val="36"/>
        </w:rPr>
        <w:t>Agenda</w:t>
      </w:r>
    </w:p>
    <w:p w:rsidR="00C95AB4" w:rsidRDefault="008A49CE" w:rsidP="00C95AB4">
      <w:pPr>
        <w:jc w:val="center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fldChar w:fldCharType="begin"/>
      </w:r>
      <w:r>
        <w:rPr>
          <w:rFonts w:ascii="CorporateSBQ" w:hAnsi="CorporateSBQ"/>
          <w:b/>
          <w:bCs/>
        </w:rPr>
        <w:instrText xml:space="preserve"> MACROBUTTON  AcceptChangesSelected "[Click here and type title of meeting]" </w:instrText>
      </w:r>
      <w:r>
        <w:rPr>
          <w:rFonts w:ascii="CorporateSBQ" w:hAnsi="CorporateSBQ"/>
          <w:b/>
          <w:bCs/>
        </w:rPr>
        <w:fldChar w:fldCharType="end"/>
      </w:r>
    </w:p>
    <w:p w:rsidR="00C95AB4" w:rsidRDefault="008A49CE" w:rsidP="00C95AB4">
      <w:pPr>
        <w:jc w:val="center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fldChar w:fldCharType="begin"/>
      </w:r>
      <w:r>
        <w:rPr>
          <w:rFonts w:ascii="CorporateSBQ" w:hAnsi="CorporateSBQ"/>
          <w:b/>
          <w:bCs/>
        </w:rPr>
        <w:instrText xml:space="preserve"> MACROBUTTON  AcceptAllChangesShown "[Click here and type date &amp; time]" </w:instrText>
      </w:r>
      <w:r>
        <w:rPr>
          <w:rFonts w:ascii="CorporateSBQ" w:hAnsi="CorporateSBQ"/>
          <w:b/>
          <w:bCs/>
        </w:rPr>
        <w:fldChar w:fldCharType="end"/>
      </w:r>
    </w:p>
    <w:p w:rsidR="008A49CE" w:rsidRDefault="008A49CE" w:rsidP="00C95AB4">
      <w:pPr>
        <w:jc w:val="center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fldChar w:fldCharType="begin"/>
      </w:r>
      <w:r>
        <w:rPr>
          <w:rFonts w:ascii="CorporateSBQ" w:hAnsi="CorporateSBQ"/>
          <w:b/>
          <w:bCs/>
        </w:rPr>
        <w:instrText xml:space="preserve"> MACROBUTTON  AcceptAllChangesShown "[Click here and type location]" </w:instrText>
      </w:r>
      <w:r>
        <w:rPr>
          <w:rFonts w:ascii="CorporateSBQ" w:hAnsi="CorporateSBQ"/>
          <w:b/>
          <w:bCs/>
        </w:rPr>
        <w:fldChar w:fldCharType="end"/>
      </w:r>
    </w:p>
    <w:p w:rsidR="00B4193C" w:rsidRDefault="00B4193C">
      <w:pPr>
        <w:pBdr>
          <w:bottom w:val="single" w:sz="4" w:space="1" w:color="auto"/>
        </w:pBdr>
        <w:rPr>
          <w:rFonts w:ascii="CorporateSBQ" w:hAnsi="CorporateSBQ"/>
          <w:b/>
          <w:bCs/>
        </w:rPr>
      </w:pPr>
    </w:p>
    <w:p w:rsidR="00B4193C" w:rsidRDefault="00B4193C">
      <w:pPr>
        <w:rPr>
          <w:rFonts w:ascii="CorporateSBQ" w:hAnsi="CorporateSBQ"/>
          <w:b/>
          <w:bCs/>
        </w:rPr>
      </w:pPr>
    </w:p>
    <w:p w:rsidR="00B4193C" w:rsidRDefault="00B4193C">
      <w:pPr>
        <w:tabs>
          <w:tab w:val="left" w:pos="1260"/>
        </w:tabs>
        <w:ind w:left="1260" w:hanging="1260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t>Facilitator:</w:t>
      </w:r>
      <w:r>
        <w:t xml:space="preserve"> </w:t>
      </w:r>
      <w:r>
        <w:tab/>
      </w:r>
      <w:r w:rsidR="008A49CE">
        <w:rPr>
          <w:rFonts w:ascii="CorporateSBQ" w:hAnsi="CorporateSBQ"/>
          <w:b/>
          <w:bCs/>
        </w:rPr>
        <w:fldChar w:fldCharType="begin"/>
      </w:r>
      <w:r w:rsidR="008A49CE">
        <w:rPr>
          <w:rFonts w:ascii="CorporateSBQ" w:hAnsi="CorporateSBQ"/>
          <w:b/>
          <w:bCs/>
        </w:rPr>
        <w:instrText xml:space="preserve"> MACROBUTTON  AcceptAllChangesShown "[Click here and type meeting's Facilitator]" </w:instrText>
      </w:r>
      <w:r w:rsidR="008A49CE">
        <w:rPr>
          <w:rFonts w:ascii="CorporateSBQ" w:hAnsi="CorporateSBQ"/>
          <w:b/>
          <w:bCs/>
        </w:rPr>
        <w:fldChar w:fldCharType="end"/>
      </w:r>
    </w:p>
    <w:p w:rsidR="00B4193C" w:rsidRDefault="00CB18AB">
      <w:pPr>
        <w:tabs>
          <w:tab w:val="left" w:pos="1260"/>
        </w:tabs>
        <w:ind w:left="1260" w:hanging="1260"/>
      </w:pPr>
      <w:r>
        <w:rPr>
          <w:rFonts w:ascii="CorporateSBQ" w:hAnsi="CorporateSBQ"/>
          <w:b/>
          <w:bCs/>
        </w:rPr>
        <w:t>Invited</w:t>
      </w:r>
      <w:r w:rsidR="00B4193C">
        <w:rPr>
          <w:rFonts w:ascii="CorporateSBQ" w:hAnsi="CorporateSBQ"/>
          <w:b/>
          <w:bCs/>
        </w:rPr>
        <w:t>:</w:t>
      </w:r>
      <w:r w:rsidR="00B4193C">
        <w:tab/>
      </w:r>
      <w:r w:rsidR="0094122E">
        <w:tab/>
      </w:r>
      <w:r w:rsidR="0094122E">
        <w:tab/>
      </w:r>
      <w:r w:rsidR="008A49CE">
        <w:rPr>
          <w:rFonts w:ascii="CorporateSBQ" w:hAnsi="CorporateSBQ"/>
          <w:b/>
          <w:bCs/>
        </w:rPr>
        <w:fldChar w:fldCharType="begin"/>
      </w:r>
      <w:r w:rsidR="008A49CE">
        <w:rPr>
          <w:rFonts w:ascii="CorporateSBQ" w:hAnsi="CorporateSBQ"/>
          <w:b/>
          <w:bCs/>
        </w:rPr>
        <w:instrText xml:space="preserve"> MACROBUTTON  AcceptAllChangesShown "[Click here and type meeting's attendees]" </w:instrText>
      </w:r>
      <w:r w:rsidR="008A49CE">
        <w:rPr>
          <w:rFonts w:ascii="CorporateSBQ" w:hAnsi="CorporateSBQ"/>
          <w:b/>
          <w:bCs/>
        </w:rPr>
        <w:fldChar w:fldCharType="end"/>
      </w:r>
    </w:p>
    <w:p w:rsidR="00B4193C" w:rsidRDefault="00B4193C">
      <w:pPr>
        <w:pStyle w:val="Header"/>
        <w:pBdr>
          <w:bottom w:val="single" w:sz="4" w:space="1" w:color="auto"/>
        </w:pBdr>
        <w:tabs>
          <w:tab w:val="clear" w:pos="4320"/>
          <w:tab w:val="clear" w:pos="8640"/>
        </w:tabs>
        <w:rPr>
          <w:rFonts w:ascii="Arial" w:hAnsi="Arial" w:cs="Arial"/>
        </w:rPr>
      </w:pPr>
    </w:p>
    <w:p w:rsidR="00B4193C" w:rsidRDefault="00B4193C">
      <w:pPr>
        <w:rPr>
          <w:rFonts w:ascii="CorporateSBQ" w:hAnsi="CorporateSBQ" w:cs="Arial"/>
          <w:b/>
          <w:bCs/>
        </w:rPr>
      </w:pPr>
    </w:p>
    <w:p w:rsidR="00B4193C" w:rsidRDefault="00B4193C">
      <w:pPr>
        <w:tabs>
          <w:tab w:val="left" w:pos="486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CorporateSBQ" w:hAnsi="CorporateSBQ" w:cs="Arial"/>
          <w:b/>
          <w:bCs/>
        </w:rPr>
        <w:t>Topic:</w:t>
      </w:r>
      <w:r w:rsidR="001F43F8">
        <w:rPr>
          <w:rFonts w:ascii="CorporateSBQ" w:hAnsi="CorporateSBQ" w:cs="Arial"/>
          <w:b/>
          <w:bCs/>
        </w:rPr>
        <w:t xml:space="preserve"> </w:t>
      </w:r>
      <w:r>
        <w:rPr>
          <w:rFonts w:ascii="CorporateSBQ" w:hAnsi="CorporateSBQ" w:cs="Arial"/>
          <w:b/>
          <w:bCs/>
        </w:rPr>
        <w:tab/>
      </w:r>
      <w:r>
        <w:rPr>
          <w:rFonts w:ascii="CorporateSBQ" w:hAnsi="CorporateSBQ" w:cs="Arial"/>
          <w:b/>
          <w:bCs/>
        </w:rPr>
        <w:tab/>
      </w:r>
      <w:r>
        <w:rPr>
          <w:rFonts w:ascii="CorporateSBQ" w:hAnsi="CorporateSBQ" w:cs="Arial"/>
          <w:b/>
          <w:bCs/>
        </w:rPr>
        <w:tab/>
      </w:r>
      <w:r>
        <w:rPr>
          <w:rFonts w:ascii="CorporateSBQ" w:hAnsi="CorporateSBQ" w:cs="Arial"/>
          <w:b/>
          <w:bCs/>
        </w:rPr>
        <w:tab/>
        <w:t xml:space="preserve"> Responsibility of:</w:t>
      </w:r>
    </w:p>
    <w:tbl>
      <w:tblPr>
        <w:tblW w:w="98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000000" w:fill="FFFFFF"/>
        <w:tblLayout w:type="fixed"/>
        <w:tblLook w:val="00A0" w:firstRow="1" w:lastRow="0" w:firstColumn="1" w:lastColumn="0" w:noHBand="0" w:noVBand="0"/>
      </w:tblPr>
      <w:tblGrid>
        <w:gridCol w:w="5425"/>
        <w:gridCol w:w="4467"/>
      </w:tblGrid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A49CE" w:rsidP="001F43F8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  <w:r>
              <w:fldChar w:fldCharType="begin"/>
            </w:r>
            <w:r>
              <w:instrText xml:space="preserve"> MACROBUTTON  AcceptAllChangesInDoc "[Click here and type Topic]" </w:instrText>
            </w:r>
            <w:r>
              <w:fldChar w:fldCharType="end"/>
            </w: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893BBF" w:rsidRPr="0098069B" w:rsidRDefault="008A49CE" w:rsidP="00EA1697">
            <w:pPr>
              <w:spacing w:line="360" w:lineRule="auto"/>
            </w:pPr>
            <w:r>
              <w:fldChar w:fldCharType="begin"/>
            </w:r>
            <w:r>
              <w:instrText xml:space="preserve"> MACROBUTTON  AcceptAllChangesInDoc "[Click here and type responsible person(s)]" </w:instrText>
            </w:r>
            <w:r>
              <w:fldChar w:fldCharType="end"/>
            </w: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B4193C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B4193C">
            <w:pPr>
              <w:spacing w:line="360" w:lineRule="auto"/>
              <w:ind w:left="-18"/>
            </w:pP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B4193C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B4193C">
            <w:pPr>
              <w:spacing w:line="360" w:lineRule="auto"/>
              <w:ind w:left="-18"/>
            </w:pP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B4193C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spacing w:line="360" w:lineRule="auto"/>
              <w:ind w:left="-18"/>
            </w:pPr>
            <w:r w:rsidRPr="0098069B">
              <w:t xml:space="preserve"> </w:t>
            </w: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  <w:r w:rsidRPr="0098069B">
              <w:t xml:space="preserve"> </w:t>
            </w: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spacing w:line="360" w:lineRule="auto"/>
              <w:ind w:left="-18"/>
            </w:pPr>
            <w:r w:rsidRPr="0098069B">
              <w:t xml:space="preserve"> </w:t>
            </w: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  <w:r w:rsidRPr="0098069B">
              <w:t xml:space="preserve"> </w:t>
            </w: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spacing w:line="360" w:lineRule="auto"/>
              <w:ind w:left="-18"/>
            </w:pPr>
            <w:r w:rsidRPr="0098069B">
              <w:t xml:space="preserve"> </w:t>
            </w: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  <w:r w:rsidRPr="0098069B">
              <w:t xml:space="preserve"> </w:t>
            </w: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spacing w:line="360" w:lineRule="auto"/>
              <w:ind w:left="-18"/>
            </w:pPr>
            <w:r w:rsidRPr="0098069B">
              <w:t xml:space="preserve"> </w:t>
            </w: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  <w:r w:rsidRPr="0098069B">
              <w:t xml:space="preserve"> </w:t>
            </w: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spacing w:line="360" w:lineRule="auto"/>
              <w:ind w:left="-18"/>
            </w:pPr>
            <w:r w:rsidRPr="0098069B">
              <w:t xml:space="preserve"> </w:t>
            </w:r>
          </w:p>
        </w:tc>
      </w:tr>
      <w:tr w:rsidR="00B4193C" w:rsidTr="008A49CE">
        <w:trPr>
          <w:trHeight w:val="608"/>
        </w:trPr>
        <w:tc>
          <w:tcPr>
            <w:tcW w:w="2742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spacing w:line="360" w:lineRule="auto"/>
              <w:ind w:left="432" w:hanging="450"/>
            </w:pPr>
            <w:r w:rsidRPr="0098069B">
              <w:t xml:space="preserve"> </w:t>
            </w:r>
          </w:p>
        </w:tc>
        <w:tc>
          <w:tcPr>
            <w:tcW w:w="2258" w:type="pct"/>
            <w:shd w:val="clear" w:color="000000" w:fill="FFFFFF"/>
            <w:tcMar>
              <w:top w:w="288" w:type="dxa"/>
              <w:left w:w="115" w:type="dxa"/>
              <w:right w:w="115" w:type="dxa"/>
            </w:tcMar>
          </w:tcPr>
          <w:p w:rsidR="00B4193C" w:rsidRPr="0098069B" w:rsidRDefault="00893BBF">
            <w:pPr>
              <w:spacing w:line="360" w:lineRule="auto"/>
              <w:ind w:left="-18"/>
            </w:pPr>
            <w:r w:rsidRPr="0098069B">
              <w:t xml:space="preserve"> </w:t>
            </w:r>
          </w:p>
        </w:tc>
      </w:tr>
    </w:tbl>
    <w:p w:rsidR="00B4193C" w:rsidRDefault="00B4193C">
      <w:pPr>
        <w:spacing w:line="480" w:lineRule="auto"/>
      </w:pPr>
    </w:p>
    <w:p w:rsidR="00B4193C" w:rsidRDefault="00B4193C"/>
    <w:p w:rsidR="003C4892" w:rsidRDefault="003C4892" w:rsidP="003C4892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  <w:b w:val="0"/>
          <w:bCs w:val="0"/>
        </w:rPr>
        <w:br w:type="page"/>
      </w:r>
    </w:p>
    <w:p w:rsidR="003C4892" w:rsidRDefault="003C4892" w:rsidP="003C4892">
      <w:pPr>
        <w:pStyle w:val="Heading2"/>
        <w:rPr>
          <w:rFonts w:ascii="Arial" w:hAnsi="Arial" w:cs="Arial"/>
        </w:rPr>
      </w:pPr>
    </w:p>
    <w:p w:rsidR="003C4892" w:rsidRDefault="003C4892" w:rsidP="003C4892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EXAMPLE</w:t>
      </w:r>
    </w:p>
    <w:p w:rsidR="003C4892" w:rsidRDefault="003C4892" w:rsidP="003C4892">
      <w:pPr>
        <w:pStyle w:val="Heading2"/>
        <w:jc w:val="center"/>
        <w:rPr>
          <w:rFonts w:ascii="CorporateSBQ" w:hAnsi="CorporateSBQ" w:cs="Arial"/>
          <w:smallCaps/>
          <w:sz w:val="36"/>
        </w:rPr>
      </w:pPr>
      <w:r>
        <w:rPr>
          <w:rFonts w:ascii="CorporateSBQ" w:hAnsi="CorporateSBQ" w:cs="Arial"/>
          <w:smallCaps/>
          <w:sz w:val="36"/>
        </w:rPr>
        <w:t>Agenda</w:t>
      </w:r>
    </w:p>
    <w:p w:rsidR="003C4892" w:rsidRDefault="003C4892" w:rsidP="003C4892">
      <w:pPr>
        <w:jc w:val="center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t>Document Management Pre-Planning Meeting</w:t>
      </w:r>
    </w:p>
    <w:p w:rsidR="003C4892" w:rsidRDefault="003C4892" w:rsidP="003C4892">
      <w:pPr>
        <w:jc w:val="center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t>June 5</w:t>
      </w:r>
      <w:r>
        <w:rPr>
          <w:rFonts w:ascii="CorporateSBQ" w:hAnsi="CorporateSBQ"/>
          <w:b/>
          <w:bCs/>
          <w:vertAlign w:val="superscript"/>
        </w:rPr>
        <w:t>th</w:t>
      </w:r>
      <w:r>
        <w:rPr>
          <w:rFonts w:ascii="CorporateSBQ" w:hAnsi="CorporateSBQ"/>
          <w:b/>
          <w:bCs/>
        </w:rPr>
        <w:t>, 2008 @ 2:00-3:30</w:t>
      </w:r>
    </w:p>
    <w:p w:rsidR="003C4892" w:rsidRDefault="003C4892" w:rsidP="003C4892">
      <w:pPr>
        <w:jc w:val="center"/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t xml:space="preserve">1 World’s Fair Dr., </w:t>
      </w:r>
      <w:smartTag w:uri="urn:schemas-microsoft-com:office:smarttags" w:element="City">
        <w:r>
          <w:rPr>
            <w:rFonts w:ascii="CorporateSBQ" w:hAnsi="CorporateSBQ"/>
            <w:b/>
            <w:bCs/>
          </w:rPr>
          <w:t>Somerset</w:t>
        </w:r>
      </w:smartTag>
      <w:r>
        <w:rPr>
          <w:rFonts w:ascii="CorporateSBQ" w:hAnsi="CorporateSBQ"/>
          <w:b/>
          <w:bCs/>
        </w:rPr>
        <w:t xml:space="preserve"> Rm 3300</w:t>
      </w:r>
    </w:p>
    <w:p w:rsidR="003C4892" w:rsidRDefault="003C4892" w:rsidP="003C4892">
      <w:pPr>
        <w:pBdr>
          <w:bottom w:val="single" w:sz="4" w:space="1" w:color="auto"/>
        </w:pBdr>
        <w:rPr>
          <w:rFonts w:ascii="CorporateSBQ" w:hAnsi="CorporateSBQ"/>
          <w:b/>
          <w:bCs/>
        </w:rPr>
      </w:pPr>
    </w:p>
    <w:p w:rsidR="003C4892" w:rsidRDefault="003C4892" w:rsidP="003C4892">
      <w:pPr>
        <w:rPr>
          <w:rFonts w:ascii="CorporateSBQ" w:hAnsi="CorporateSBQ"/>
          <w:b/>
          <w:bCs/>
        </w:rPr>
      </w:pPr>
    </w:p>
    <w:p w:rsidR="003C4892" w:rsidRDefault="003C4892" w:rsidP="003C4892">
      <w:pPr>
        <w:tabs>
          <w:tab w:val="left" w:pos="1260"/>
        </w:tabs>
        <w:ind w:left="1260" w:hanging="1260"/>
      </w:pPr>
      <w:r>
        <w:rPr>
          <w:rFonts w:ascii="CorporateSBQ" w:hAnsi="CorporateSBQ"/>
          <w:b/>
          <w:bCs/>
        </w:rPr>
        <w:t>Facilitator:</w:t>
      </w:r>
      <w:r>
        <w:t xml:space="preserve"> </w:t>
      </w:r>
      <w:r>
        <w:tab/>
      </w:r>
      <w:r>
        <w:rPr>
          <w:rFonts w:ascii="CorporateSBQ" w:hAnsi="CorporateSBQ"/>
          <w:b/>
          <w:bCs/>
        </w:rPr>
        <w:t>Adam Levinson</w:t>
      </w:r>
    </w:p>
    <w:p w:rsidR="003C4892" w:rsidRDefault="003C4892" w:rsidP="003C4892">
      <w:pPr>
        <w:tabs>
          <w:tab w:val="left" w:pos="1260"/>
        </w:tabs>
        <w:ind w:left="2160" w:hanging="2160"/>
      </w:pPr>
      <w:r>
        <w:rPr>
          <w:rFonts w:ascii="CorporateSBQ" w:hAnsi="CorporateSBQ"/>
          <w:b/>
          <w:bCs/>
        </w:rPr>
        <w:t>Attending:</w:t>
      </w:r>
      <w:r>
        <w:rPr>
          <w:rFonts w:ascii="CorporateSBQ" w:hAnsi="CorporateSBQ"/>
          <w:b/>
          <w:bCs/>
        </w:rPr>
        <w:tab/>
      </w:r>
      <w:r>
        <w:t xml:space="preserve">Joe </w:t>
      </w:r>
      <w:proofErr w:type="spellStart"/>
      <w:r>
        <w:t>Konopka</w:t>
      </w:r>
      <w:proofErr w:type="spellEnd"/>
      <w:r>
        <w:t xml:space="preserve">, David Gabriele, Sharon </w:t>
      </w:r>
      <w:proofErr w:type="spellStart"/>
      <w:r>
        <w:t>Buschelli</w:t>
      </w:r>
      <w:proofErr w:type="spellEnd"/>
      <w:r>
        <w:t xml:space="preserve">, John Glover, Gary </w:t>
      </w:r>
      <w:proofErr w:type="spellStart"/>
      <w:r>
        <w:t>Kucsan</w:t>
      </w:r>
      <w:proofErr w:type="spellEnd"/>
      <w:r>
        <w:t xml:space="preserve">, Brandon Singer, Cara </w:t>
      </w:r>
      <w:proofErr w:type="spellStart"/>
      <w:r>
        <w:t>Boettger</w:t>
      </w:r>
      <w:proofErr w:type="spellEnd"/>
    </w:p>
    <w:p w:rsidR="003C4892" w:rsidRDefault="003C4892" w:rsidP="003C4892">
      <w:pPr>
        <w:pStyle w:val="Header"/>
        <w:pBdr>
          <w:bottom w:val="single" w:sz="4" w:space="1" w:color="auto"/>
        </w:pBdr>
        <w:tabs>
          <w:tab w:val="left" w:pos="720"/>
        </w:tabs>
        <w:rPr>
          <w:rFonts w:ascii="Arial" w:hAnsi="Arial" w:cs="Arial"/>
        </w:rPr>
      </w:pPr>
    </w:p>
    <w:p w:rsidR="003C4892" w:rsidRDefault="003C4892" w:rsidP="003C4892">
      <w:pPr>
        <w:rPr>
          <w:rFonts w:ascii="CorporateSBQ" w:hAnsi="CorporateSBQ" w:cs="Arial"/>
          <w:b/>
          <w:bCs/>
        </w:rPr>
      </w:pPr>
    </w:p>
    <w:p w:rsidR="003C4892" w:rsidRDefault="003C4892" w:rsidP="003C4892">
      <w:pPr>
        <w:tabs>
          <w:tab w:val="left" w:pos="486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CorporateSBQ" w:hAnsi="CorporateSBQ" w:cs="Arial"/>
          <w:b/>
          <w:bCs/>
        </w:rPr>
        <w:t>Topic:</w:t>
      </w:r>
      <w:r>
        <w:rPr>
          <w:rFonts w:ascii="CorporateSBQ" w:hAnsi="CorporateSBQ" w:cs="Arial"/>
          <w:b/>
          <w:bCs/>
        </w:rPr>
        <w:tab/>
      </w:r>
      <w:r>
        <w:rPr>
          <w:rFonts w:ascii="CorporateSBQ" w:hAnsi="CorporateSBQ" w:cs="Arial"/>
          <w:b/>
          <w:bCs/>
        </w:rPr>
        <w:tab/>
      </w:r>
      <w:r>
        <w:rPr>
          <w:rFonts w:ascii="CorporateSBQ" w:hAnsi="CorporateSBQ" w:cs="Arial"/>
          <w:b/>
          <w:bCs/>
        </w:rPr>
        <w:tab/>
      </w:r>
      <w:r>
        <w:rPr>
          <w:rFonts w:ascii="CorporateSBQ" w:hAnsi="CorporateSBQ" w:cs="Arial"/>
          <w:b/>
          <w:bCs/>
        </w:rPr>
        <w:tab/>
        <w:t xml:space="preserve"> Responsibility of:</w:t>
      </w:r>
    </w:p>
    <w:tbl>
      <w:tblPr>
        <w:tblW w:w="9600" w:type="dxa"/>
        <w:tblCellSpacing w:w="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592"/>
        <w:gridCol w:w="3008"/>
      </w:tblGrid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>Introduction of Participants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</w:pPr>
            <w:r>
              <w:t>Team</w:t>
            </w:r>
          </w:p>
        </w:tc>
      </w:tr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>Why are we</w:t>
            </w:r>
            <w:bookmarkStart w:id="0" w:name="_GoBack"/>
            <w:bookmarkEnd w:id="0"/>
            <w:r>
              <w:t xml:space="preserve"> here?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  <w:ind w:left="-18"/>
            </w:pPr>
            <w:r>
              <w:t xml:space="preserve">J. </w:t>
            </w:r>
            <w:proofErr w:type="spellStart"/>
            <w:r>
              <w:t>Konopka</w:t>
            </w:r>
            <w:proofErr w:type="spellEnd"/>
          </w:p>
        </w:tc>
      </w:tr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>PM Methodology Overview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  <w:ind w:left="-18"/>
            </w:pPr>
            <w:r>
              <w:t>D. Gabriele</w:t>
            </w:r>
          </w:p>
        </w:tc>
      </w:tr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>Project Roles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  <w:ind w:left="-18"/>
            </w:pPr>
            <w:r>
              <w:t>D. Gabriele</w:t>
            </w:r>
          </w:p>
        </w:tc>
      </w:tr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>Innotas PPM Software Overview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  <w:ind w:left="-18"/>
            </w:pPr>
            <w:r>
              <w:t>D. Gabriele</w:t>
            </w:r>
          </w:p>
        </w:tc>
      </w:tr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 xml:space="preserve"> Steering Committee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  <w:ind w:left="-18"/>
            </w:pPr>
            <w:r>
              <w:t>A. Levinson</w:t>
            </w:r>
          </w:p>
        </w:tc>
      </w:tr>
      <w:tr w:rsidR="003C4892" w:rsidTr="009035CA">
        <w:trPr>
          <w:trHeight w:val="608"/>
          <w:tblCellSpacing w:w="20" w:type="dxa"/>
        </w:trPr>
        <w:tc>
          <w:tcPr>
            <w:tcW w:w="344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 w:rsidP="003C4892">
            <w:pPr>
              <w:numPr>
                <w:ilvl w:val="0"/>
                <w:numId w:val="7"/>
              </w:numPr>
              <w:tabs>
                <w:tab w:val="num" w:pos="432"/>
              </w:tabs>
              <w:spacing w:line="360" w:lineRule="auto"/>
              <w:ind w:left="432" w:hanging="450"/>
            </w:pPr>
            <w:r>
              <w:t>Other</w:t>
            </w:r>
          </w:p>
        </w:tc>
        <w:tc>
          <w:tcPr>
            <w:tcW w:w="1555" w:type="pct"/>
            <w:shd w:val="clear" w:color="auto" w:fill="FFFFFF"/>
            <w:tcMar>
              <w:top w:w="288" w:type="dxa"/>
              <w:left w:w="115" w:type="dxa"/>
              <w:bottom w:w="0" w:type="dxa"/>
              <w:right w:w="115" w:type="dxa"/>
            </w:tcMar>
            <w:hideMark/>
          </w:tcPr>
          <w:p w:rsidR="003C4892" w:rsidRDefault="003C4892">
            <w:pPr>
              <w:spacing w:line="360" w:lineRule="auto"/>
              <w:ind w:left="-18"/>
            </w:pPr>
            <w:r>
              <w:t>Team</w:t>
            </w:r>
          </w:p>
        </w:tc>
      </w:tr>
    </w:tbl>
    <w:p w:rsidR="00B4193C" w:rsidRDefault="00B4193C" w:rsidP="00111456">
      <w:pPr>
        <w:pStyle w:val="Heading2"/>
        <w:pBdr>
          <w:top w:val="single" w:sz="2" w:space="1" w:color="auto"/>
        </w:pBdr>
        <w:spacing w:line="480" w:lineRule="auto"/>
        <w:rPr>
          <w:rFonts w:ascii="Arial" w:hAnsi="Arial" w:cs="Arial"/>
          <w:b w:val="0"/>
          <w:bCs w:val="0"/>
        </w:rPr>
      </w:pPr>
    </w:p>
    <w:sectPr w:rsidR="00B4193C" w:rsidSect="00111456">
      <w:footerReference w:type="default" r:id="rId9"/>
      <w:pgSz w:w="12240" w:h="15840"/>
      <w:pgMar w:top="576" w:right="1440" w:bottom="1440" w:left="1440" w:header="720" w:footer="10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9CE" w:rsidRDefault="008A49CE">
      <w:r>
        <w:separator/>
      </w:r>
    </w:p>
  </w:endnote>
  <w:endnote w:type="continuationSeparator" w:id="0">
    <w:p w:rsidR="008A49CE" w:rsidRDefault="008A4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rporateSBQ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CE" w:rsidRDefault="008A49CE">
    <w:pPr>
      <w:pStyle w:val="Footer"/>
      <w:pBdr>
        <w:top w:val="single" w:sz="4" w:space="1" w:color="auto"/>
      </w:pBdr>
      <w:tabs>
        <w:tab w:val="clear" w:pos="8640"/>
        <w:tab w:val="right" w:pos="9360"/>
      </w:tabs>
      <w:rPr>
        <w:rStyle w:val="PageNumber"/>
        <w:rFonts w:ascii="CorporateSBQ" w:hAnsi="CorporateSBQ"/>
        <w:sz w:val="20"/>
      </w:rPr>
    </w:pPr>
    <w:r>
      <w:rPr>
        <w:rFonts w:ascii="CorporateSBQ" w:hAnsi="CorporateSBQ"/>
        <w:sz w:val="20"/>
      </w:rPr>
      <w:t xml:space="preserve">PMO-Agenda </w:t>
    </w:r>
    <w:r>
      <w:rPr>
        <w:rFonts w:ascii="CorporateSBQ" w:hAnsi="CorporateSBQ"/>
        <w:sz w:val="20"/>
      </w:rPr>
      <w:tab/>
    </w:r>
    <w:r>
      <w:rPr>
        <w:rFonts w:ascii="CorporateSBQ" w:hAnsi="CorporateSBQ"/>
        <w:sz w:val="20"/>
      </w:rPr>
      <w:tab/>
      <w:t xml:space="preserve">Page </w:t>
    </w:r>
    <w:r w:rsidRPr="00C920CC">
      <w:rPr>
        <w:rFonts w:ascii="CorporateSBQ" w:hAnsi="CorporateSBQ"/>
        <w:sz w:val="20"/>
      </w:rPr>
      <w:fldChar w:fldCharType="begin"/>
    </w:r>
    <w:r w:rsidRPr="00C920CC">
      <w:rPr>
        <w:rFonts w:ascii="CorporateSBQ" w:hAnsi="CorporateSBQ"/>
        <w:sz w:val="20"/>
      </w:rPr>
      <w:instrText xml:space="preserve"> PAGE   \* MERGEFORMAT </w:instrText>
    </w:r>
    <w:r w:rsidRPr="00C920CC">
      <w:rPr>
        <w:rFonts w:ascii="CorporateSBQ" w:hAnsi="CorporateSBQ"/>
        <w:sz w:val="20"/>
      </w:rPr>
      <w:fldChar w:fldCharType="separate"/>
    </w:r>
    <w:r w:rsidR="009035CA">
      <w:rPr>
        <w:rFonts w:ascii="CorporateSBQ" w:hAnsi="CorporateSBQ"/>
        <w:noProof/>
        <w:sz w:val="20"/>
      </w:rPr>
      <w:t>1</w:t>
    </w:r>
    <w:r w:rsidRPr="00C920CC">
      <w:rPr>
        <w:rFonts w:ascii="CorporateSBQ" w:hAnsi="CorporateSBQ"/>
        <w:sz w:val="20"/>
      </w:rPr>
      <w:fldChar w:fldCharType="end"/>
    </w:r>
    <w:r>
      <w:rPr>
        <w:rStyle w:val="PageNumber"/>
        <w:rFonts w:ascii="CorporateSBQ" w:hAnsi="CorporateSBQ"/>
        <w:sz w:val="20"/>
      </w:rPr>
      <w:tab/>
      <w:t xml:space="preserve"> </w:t>
    </w:r>
  </w:p>
  <w:p w:rsidR="008A49CE" w:rsidRDefault="008A49CE">
    <w:pPr>
      <w:pStyle w:val="Footer"/>
      <w:pBdr>
        <w:top w:val="single" w:sz="4" w:space="1" w:color="auto"/>
      </w:pBdr>
      <w:tabs>
        <w:tab w:val="clear" w:pos="8640"/>
        <w:tab w:val="right" w:pos="9360"/>
      </w:tabs>
      <w:rPr>
        <w:rFonts w:ascii="CorporateSBQ" w:hAnsi="CorporateSBQ"/>
        <w:sz w:val="20"/>
      </w:rPr>
    </w:pPr>
    <w:r>
      <w:rPr>
        <w:rStyle w:val="PageNumber"/>
        <w:rFonts w:ascii="CorporateSBQ" w:hAnsi="CorporateSBQ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9CE" w:rsidRDefault="008A49CE">
      <w:r>
        <w:separator/>
      </w:r>
    </w:p>
  </w:footnote>
  <w:footnote w:type="continuationSeparator" w:id="0">
    <w:p w:rsidR="008A49CE" w:rsidRDefault="008A4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40A0A"/>
    <w:multiLevelType w:val="hybridMultilevel"/>
    <w:tmpl w:val="A3E29D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E8173D"/>
    <w:multiLevelType w:val="hybridMultilevel"/>
    <w:tmpl w:val="B1F6A622"/>
    <w:lvl w:ilvl="0" w:tplc="EF46EDF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F8D77DD"/>
    <w:multiLevelType w:val="hybridMultilevel"/>
    <w:tmpl w:val="7C88E9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927142"/>
    <w:multiLevelType w:val="hybridMultilevel"/>
    <w:tmpl w:val="1E342B0C"/>
    <w:lvl w:ilvl="0" w:tplc="811C85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F7B1DB9"/>
    <w:multiLevelType w:val="hybridMultilevel"/>
    <w:tmpl w:val="DACA2A6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7FE00416"/>
    <w:multiLevelType w:val="hybridMultilevel"/>
    <w:tmpl w:val="FFECA4E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A02"/>
    <w:rsid w:val="00041AEC"/>
    <w:rsid w:val="000E43A5"/>
    <w:rsid w:val="00111456"/>
    <w:rsid w:val="00143E3E"/>
    <w:rsid w:val="00147B8B"/>
    <w:rsid w:val="00163D18"/>
    <w:rsid w:val="001A18E8"/>
    <w:rsid w:val="001F43F8"/>
    <w:rsid w:val="0025059D"/>
    <w:rsid w:val="002D4ED7"/>
    <w:rsid w:val="00371B79"/>
    <w:rsid w:val="003C4892"/>
    <w:rsid w:val="00457AB1"/>
    <w:rsid w:val="00483842"/>
    <w:rsid w:val="0054105F"/>
    <w:rsid w:val="00564885"/>
    <w:rsid w:val="00571EFF"/>
    <w:rsid w:val="005A49C1"/>
    <w:rsid w:val="0065731D"/>
    <w:rsid w:val="0073433F"/>
    <w:rsid w:val="007E24CD"/>
    <w:rsid w:val="00800794"/>
    <w:rsid w:val="00811B82"/>
    <w:rsid w:val="00832A02"/>
    <w:rsid w:val="00857027"/>
    <w:rsid w:val="008830DF"/>
    <w:rsid w:val="00885B87"/>
    <w:rsid w:val="00893BBF"/>
    <w:rsid w:val="008A49CE"/>
    <w:rsid w:val="008D52ED"/>
    <w:rsid w:val="008D6183"/>
    <w:rsid w:val="009035CA"/>
    <w:rsid w:val="00923CE7"/>
    <w:rsid w:val="0094122E"/>
    <w:rsid w:val="0098069B"/>
    <w:rsid w:val="009A4A19"/>
    <w:rsid w:val="00A10647"/>
    <w:rsid w:val="00A25320"/>
    <w:rsid w:val="00A33EA6"/>
    <w:rsid w:val="00A80B7D"/>
    <w:rsid w:val="00A84011"/>
    <w:rsid w:val="00B31919"/>
    <w:rsid w:val="00B4193C"/>
    <w:rsid w:val="00BE1056"/>
    <w:rsid w:val="00C17843"/>
    <w:rsid w:val="00C75D30"/>
    <w:rsid w:val="00C920CC"/>
    <w:rsid w:val="00C93BDD"/>
    <w:rsid w:val="00C95AB4"/>
    <w:rsid w:val="00CA2891"/>
    <w:rsid w:val="00CB18AB"/>
    <w:rsid w:val="00D9507B"/>
    <w:rsid w:val="00DA5800"/>
    <w:rsid w:val="00DC4F9B"/>
    <w:rsid w:val="00E309FA"/>
    <w:rsid w:val="00E318E1"/>
    <w:rsid w:val="00EA1697"/>
    <w:rsid w:val="00EB3F33"/>
    <w:rsid w:val="00F8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059D"/>
    <w:rPr>
      <w:sz w:val="24"/>
      <w:szCs w:val="24"/>
    </w:rPr>
  </w:style>
  <w:style w:type="paragraph" w:styleId="Heading1">
    <w:name w:val="heading 1"/>
    <w:basedOn w:val="Normal"/>
    <w:next w:val="Normal"/>
    <w:qFormat/>
    <w:rsid w:val="0025059D"/>
    <w:pPr>
      <w:keepNext/>
      <w:ind w:left="108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25059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25059D"/>
    <w:rPr>
      <w:sz w:val="16"/>
      <w:szCs w:val="16"/>
    </w:rPr>
  </w:style>
  <w:style w:type="paragraph" w:styleId="CommentText">
    <w:name w:val="annotation text"/>
    <w:basedOn w:val="Normal"/>
    <w:semiHidden/>
    <w:rsid w:val="0025059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5059D"/>
    <w:rPr>
      <w:b/>
      <w:bCs/>
    </w:rPr>
  </w:style>
  <w:style w:type="paragraph" w:styleId="BalloonText">
    <w:name w:val="Balloon Text"/>
    <w:basedOn w:val="Normal"/>
    <w:semiHidden/>
    <w:rsid w:val="002505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505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5059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5059D"/>
  </w:style>
  <w:style w:type="character" w:customStyle="1" w:styleId="Heading2Char">
    <w:name w:val="Heading 2 Char"/>
    <w:basedOn w:val="DefaultParagraphFont"/>
    <w:link w:val="Heading2"/>
    <w:rsid w:val="003C4892"/>
    <w:rPr>
      <w:b/>
      <w:bCs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3C489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059D"/>
    <w:rPr>
      <w:sz w:val="24"/>
      <w:szCs w:val="24"/>
    </w:rPr>
  </w:style>
  <w:style w:type="paragraph" w:styleId="Heading1">
    <w:name w:val="heading 1"/>
    <w:basedOn w:val="Normal"/>
    <w:next w:val="Normal"/>
    <w:qFormat/>
    <w:rsid w:val="0025059D"/>
    <w:pPr>
      <w:keepNext/>
      <w:ind w:left="108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25059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25059D"/>
    <w:rPr>
      <w:sz w:val="16"/>
      <w:szCs w:val="16"/>
    </w:rPr>
  </w:style>
  <w:style w:type="paragraph" w:styleId="CommentText">
    <w:name w:val="annotation text"/>
    <w:basedOn w:val="Normal"/>
    <w:semiHidden/>
    <w:rsid w:val="0025059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5059D"/>
    <w:rPr>
      <w:b/>
      <w:bCs/>
    </w:rPr>
  </w:style>
  <w:style w:type="paragraph" w:styleId="BalloonText">
    <w:name w:val="Balloon Text"/>
    <w:basedOn w:val="Normal"/>
    <w:semiHidden/>
    <w:rsid w:val="002505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505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5059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5059D"/>
  </w:style>
  <w:style w:type="character" w:customStyle="1" w:styleId="Heading2Char">
    <w:name w:val="Heading 2 Char"/>
    <w:basedOn w:val="DefaultParagraphFont"/>
    <w:link w:val="Heading2"/>
    <w:rsid w:val="003C4892"/>
    <w:rPr>
      <w:b/>
      <w:bCs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3C48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1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PMO-Agenda Template-v7.0.dotx</Template>
  <TotalTime>1</TotalTime>
  <Pages>2</Pages>
  <Words>134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Managers Meeting Agenda 1.31.03</vt:lpstr>
    </vt:vector>
  </TitlesOfParts>
  <Company>Beacon Partners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Managers Meeting Agenda 1.31.03</dc:title>
  <dc:subject/>
  <dc:creator>bruggeje</dc:creator>
  <cp:keywords/>
  <dc:description/>
  <cp:lastModifiedBy>bruggeje</cp:lastModifiedBy>
  <cp:revision>2</cp:revision>
  <cp:lastPrinted>2007-01-08T15:38:00Z</cp:lastPrinted>
  <dcterms:created xsi:type="dcterms:W3CDTF">2014-01-06T16:24:00Z</dcterms:created>
  <dcterms:modified xsi:type="dcterms:W3CDTF">2014-01-06T16:24:00Z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-2021765786</vt:i4>
  </property>
  <property fmtid="{D5CDD505-2E9C-101B-9397-08002B2CF9AE}" pid="3" name="_EmailSubject">
    <vt:lpwstr/>
  </property>
  <property fmtid="{D5CDD505-2E9C-101B-9397-08002B2CF9AE}" pid="4" name="_AuthorEmail">
    <vt:lpwstr>David.LaFontaine@beaconpartners.com</vt:lpwstr>
  </property>
  <property fmtid="{D5CDD505-2E9C-101B-9397-08002B2CF9AE}" pid="5" name="_AuthorEmailDisplayName">
    <vt:lpwstr>David.LaFontaine</vt:lpwstr>
  </property>
  <property fmtid="{D5CDD505-2E9C-101B-9397-08002B2CF9AE}" pid="6" name="_ReviewingToolsShownOnce">
    <vt:lpwstr/>
  </property>
</Properties>
</file>